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170E8" w14:textId="3C3A0EDA" w:rsidR="00C26273" w:rsidRDefault="00C26273" w:rsidP="00C26273"/>
    <w:p w14:paraId="094557B5" w14:textId="1A5895B8" w:rsidR="0026233F" w:rsidRDefault="0075109C" w:rsidP="002B4176">
      <w:pPr>
        <w:pStyle w:val="Title"/>
      </w:pPr>
      <w:r w:rsidRPr="00FB7657">
        <w:rPr>
          <w:noProof/>
          <w:lang w:eastAsia="en-AU"/>
        </w:rPr>
        <w:drawing>
          <wp:anchor distT="0" distB="0" distL="114300" distR="114300" simplePos="0" relativeHeight="251657216" behindDoc="1" locked="1" layoutInCell="1" allowOverlap="1" wp14:anchorId="2876FA53" wp14:editId="3205C782">
            <wp:simplePos x="0" y="0"/>
            <wp:positionH relativeFrom="page">
              <wp:posOffset>1069340</wp:posOffset>
            </wp:positionH>
            <wp:positionV relativeFrom="page">
              <wp:posOffset>663575</wp:posOffset>
            </wp:positionV>
            <wp:extent cx="3204000" cy="1022400"/>
            <wp:effectExtent l="0" t="0" r="0" b="6350"/>
            <wp:wrapTight wrapText="bothSides">
              <wp:wrapPolygon edited="0">
                <wp:start x="0" y="0"/>
                <wp:lineTo x="0" y="21332"/>
                <wp:lineTo x="21450" y="21332"/>
                <wp:lineTo x="21450" y="0"/>
                <wp:lineTo x="0" y="0"/>
              </wp:wrapPolygon>
            </wp:wrapTight>
            <wp:docPr id="12" name="Picture 12" descr="C:\Users\u6665830\OneDrive\BRF\New Illumina Order Forms\Even Newer Forms\20200528-_ANU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6665830\OneDrive\BRF\New Illumina Order Forms\Even Newer Forms\20200528-_ANU4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45E9" w14:textId="686EAAEB" w:rsidR="0026233F" w:rsidRPr="0026233F" w:rsidRDefault="0026233F" w:rsidP="0026233F"/>
    <w:p w14:paraId="494AFF39" w14:textId="181E9D86" w:rsidR="00C26273" w:rsidRPr="00731E92" w:rsidRDefault="00D86AFC" w:rsidP="002B4176">
      <w:pPr>
        <w:pStyle w:val="Title"/>
        <w:rPr>
          <w:sz w:val="70"/>
          <w:szCs w:val="70"/>
        </w:rPr>
      </w:pPr>
      <w:r w:rsidRPr="00731E92">
        <w:rPr>
          <w:sz w:val="70"/>
          <w:szCs w:val="70"/>
        </w:rPr>
        <w:t xml:space="preserve">NovaSeq </w:t>
      </w:r>
      <w:r w:rsidR="00731E92" w:rsidRPr="00731E92">
        <w:rPr>
          <w:sz w:val="70"/>
          <w:szCs w:val="70"/>
        </w:rPr>
        <w:t>X Plus</w:t>
      </w:r>
      <w:r w:rsidRPr="00731E92">
        <w:rPr>
          <w:sz w:val="70"/>
          <w:szCs w:val="70"/>
        </w:rPr>
        <w:t xml:space="preserve"> Order Form</w:t>
      </w:r>
    </w:p>
    <w:p w14:paraId="5D2E0ED0" w14:textId="0DB6DCDA" w:rsidR="00C26273" w:rsidRDefault="0027604F" w:rsidP="00C26273">
      <w:pPr>
        <w:pStyle w:val="Subtitle"/>
      </w:pPr>
      <w:r>
        <w:t xml:space="preserve">For </w:t>
      </w:r>
      <w:r w:rsidR="0075109C">
        <w:t>sequencing-ready libraries</w:t>
      </w:r>
    </w:p>
    <w:p w14:paraId="4AFB2AFC" w14:textId="71AF54EC" w:rsidR="001B0C0A" w:rsidRDefault="001B0C0A" w:rsidP="001B0C0A"/>
    <w:p w14:paraId="20ACF531" w14:textId="77777777" w:rsidR="001B0C0A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0A6B1B8B" w14:textId="77777777" w:rsidTr="001B0C0A">
        <w:tc>
          <w:tcPr>
            <w:tcW w:w="4442" w:type="dxa"/>
          </w:tcPr>
          <w:p w14:paraId="26472501" w14:textId="2EE19699" w:rsidR="001B0C0A" w:rsidRPr="000D35E3" w:rsidRDefault="001B0C0A" w:rsidP="006060FA">
            <w:pPr>
              <w:rPr>
                <w:sz w:val="24"/>
              </w:rPr>
            </w:pPr>
            <w:r w:rsidRPr="000D35E3">
              <w:rPr>
                <w:sz w:val="24"/>
              </w:rPr>
              <w:t>Date:</w:t>
            </w:r>
          </w:p>
        </w:tc>
        <w:tc>
          <w:tcPr>
            <w:tcW w:w="4443" w:type="dxa"/>
          </w:tcPr>
          <w:p w14:paraId="126366CA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D3AB5DD" w14:textId="77777777" w:rsidTr="001B0C0A">
        <w:tc>
          <w:tcPr>
            <w:tcW w:w="4442" w:type="dxa"/>
          </w:tcPr>
          <w:p w14:paraId="4A0C53E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name:</w:t>
            </w:r>
          </w:p>
        </w:tc>
        <w:tc>
          <w:tcPr>
            <w:tcW w:w="4443" w:type="dxa"/>
          </w:tcPr>
          <w:p w14:paraId="55FB856E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38849E5C" w14:textId="77777777" w:rsidTr="001B0C0A">
        <w:tc>
          <w:tcPr>
            <w:tcW w:w="4442" w:type="dxa"/>
          </w:tcPr>
          <w:p w14:paraId="405F9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address:</w:t>
            </w:r>
          </w:p>
        </w:tc>
        <w:tc>
          <w:tcPr>
            <w:tcW w:w="4443" w:type="dxa"/>
          </w:tcPr>
          <w:p w14:paraId="2F4300DB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65DFC14F" w14:textId="77777777" w:rsidTr="001B0C0A">
        <w:tc>
          <w:tcPr>
            <w:tcW w:w="4442" w:type="dxa"/>
          </w:tcPr>
          <w:p w14:paraId="52BC103A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(lab):</w:t>
            </w:r>
          </w:p>
        </w:tc>
        <w:tc>
          <w:tcPr>
            <w:tcW w:w="4443" w:type="dxa"/>
          </w:tcPr>
          <w:p w14:paraId="13C774FD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7EE0A55" w14:textId="77777777" w:rsidTr="001B0C0A">
        <w:tc>
          <w:tcPr>
            <w:tcW w:w="4442" w:type="dxa"/>
          </w:tcPr>
          <w:p w14:paraId="5407E4C4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(mobile):</w:t>
            </w:r>
          </w:p>
        </w:tc>
        <w:tc>
          <w:tcPr>
            <w:tcW w:w="4443" w:type="dxa"/>
          </w:tcPr>
          <w:p w14:paraId="4DE010B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4D279AD5" w14:textId="77777777" w:rsidTr="001B0C0A">
        <w:tc>
          <w:tcPr>
            <w:tcW w:w="4442" w:type="dxa"/>
          </w:tcPr>
          <w:p w14:paraId="720F2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Email address:</w:t>
            </w:r>
          </w:p>
        </w:tc>
        <w:tc>
          <w:tcPr>
            <w:tcW w:w="4443" w:type="dxa"/>
          </w:tcPr>
          <w:p w14:paraId="4B6A6EC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B240DBF" w14:textId="77777777" w:rsidTr="001B0C0A">
        <w:tc>
          <w:tcPr>
            <w:tcW w:w="4442" w:type="dxa"/>
          </w:tcPr>
          <w:p w14:paraId="036BCA7B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name:</w:t>
            </w:r>
          </w:p>
        </w:tc>
        <w:tc>
          <w:tcPr>
            <w:tcW w:w="4443" w:type="dxa"/>
          </w:tcPr>
          <w:p w14:paraId="59436FC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115ADECF" w14:textId="77777777" w:rsidTr="001B0C0A">
        <w:tc>
          <w:tcPr>
            <w:tcW w:w="4442" w:type="dxa"/>
          </w:tcPr>
          <w:p w14:paraId="013013CF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email:</w:t>
            </w:r>
          </w:p>
        </w:tc>
        <w:tc>
          <w:tcPr>
            <w:tcW w:w="4443" w:type="dxa"/>
          </w:tcPr>
          <w:p w14:paraId="2C74A14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6536EF1" w14:textId="77777777" w:rsidTr="001B0C0A">
        <w:tc>
          <w:tcPr>
            <w:tcW w:w="4442" w:type="dxa"/>
          </w:tcPr>
          <w:p w14:paraId="66225FE9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signature*:</w:t>
            </w:r>
          </w:p>
        </w:tc>
        <w:tc>
          <w:tcPr>
            <w:tcW w:w="4443" w:type="dxa"/>
          </w:tcPr>
          <w:p w14:paraId="4FC65263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</w:tbl>
    <w:p w14:paraId="49D3D842" w14:textId="77777777" w:rsidR="001B0C0A" w:rsidRPr="001B0C0A" w:rsidRDefault="001B0C0A" w:rsidP="001B0C0A">
      <w:r>
        <w:t>*</w:t>
      </w:r>
      <w:r w:rsidRPr="001B0C0A">
        <w:t>By signing, you acknowledge and accept BRF charges, terms and conditions.</w:t>
      </w:r>
    </w:p>
    <w:p w14:paraId="5F1C4B78" w14:textId="77777777" w:rsidR="00C26273" w:rsidRDefault="00C26273" w:rsidP="00C26273"/>
    <w:p w14:paraId="5B881F39" w14:textId="77777777" w:rsidR="00C26273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Billing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563676F7" w14:textId="77777777" w:rsidTr="001B0C0A">
        <w:tc>
          <w:tcPr>
            <w:tcW w:w="4442" w:type="dxa"/>
          </w:tcPr>
          <w:p w14:paraId="1022A560" w14:textId="77777777" w:rsidR="001B0C0A" w:rsidRPr="001B0C0A" w:rsidRDefault="001B0C0A" w:rsidP="00C26273">
            <w:pPr>
              <w:rPr>
                <w:sz w:val="24"/>
              </w:rPr>
            </w:pPr>
            <w:r w:rsidRPr="001B0C0A">
              <w:rPr>
                <w:sz w:val="24"/>
              </w:rPr>
              <w:t>ANU account code (ANU customers)</w:t>
            </w:r>
            <w:r>
              <w:rPr>
                <w:sz w:val="24"/>
              </w:rPr>
              <w:t>:</w:t>
            </w:r>
          </w:p>
        </w:tc>
        <w:tc>
          <w:tcPr>
            <w:tcW w:w="4443" w:type="dxa"/>
          </w:tcPr>
          <w:p w14:paraId="1C2F1B49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  <w:tr w:rsidR="001B0C0A" w14:paraId="7A0E4D54" w14:textId="77777777" w:rsidTr="001B0C0A">
        <w:tc>
          <w:tcPr>
            <w:tcW w:w="4442" w:type="dxa"/>
          </w:tcPr>
          <w:p w14:paraId="027ECB75" w14:textId="77777777" w:rsidR="001B0C0A" w:rsidRPr="001B0C0A" w:rsidRDefault="001B0C0A" w:rsidP="00C26273">
            <w:pPr>
              <w:rPr>
                <w:sz w:val="24"/>
              </w:rPr>
            </w:pPr>
            <w:r>
              <w:rPr>
                <w:sz w:val="24"/>
              </w:rPr>
              <w:t>Non-ANU customers email address**:</w:t>
            </w:r>
          </w:p>
        </w:tc>
        <w:tc>
          <w:tcPr>
            <w:tcW w:w="4443" w:type="dxa"/>
          </w:tcPr>
          <w:p w14:paraId="5550064B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</w:tbl>
    <w:p w14:paraId="11B97772" w14:textId="5C5B1238" w:rsidR="001B0C0A" w:rsidRPr="001B0C0A" w:rsidRDefault="001B0C0A" w:rsidP="00C26273">
      <w:r>
        <w:t xml:space="preserve">**A tax invoice will be emailed to the PI/lab head, unless alternative billing information is provided. </w:t>
      </w:r>
    </w:p>
    <w:p w14:paraId="1328017F" w14:textId="2CD6D78B" w:rsidR="00C26273" w:rsidRDefault="0071414C" w:rsidP="00C26273">
      <w:r w:rsidRPr="008F3067">
        <w:rPr>
          <w:noProof/>
          <w:u w:val="single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7058CD" wp14:editId="7445EE2E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499735" cy="276987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735" cy="276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A578A" w14:textId="77777777" w:rsidR="0071414C" w:rsidRDefault="0071414C" w:rsidP="0071414C">
                            <w:pPr>
                              <w:ind w:hanging="142"/>
                            </w:pPr>
                            <w:r>
                              <w:t>Phone: +61 2 6125 4326</w:t>
                            </w:r>
                            <w:r>
                              <w:tab/>
                            </w:r>
                          </w:p>
                          <w:p w14:paraId="1EFD05FA" w14:textId="77777777" w:rsidR="0071414C" w:rsidRDefault="0071414C" w:rsidP="0071414C">
                            <w:pPr>
                              <w:ind w:hanging="142"/>
                            </w:pPr>
                            <w:r>
                              <w:t>Email: brf@anu.edu.au</w:t>
                            </w:r>
                          </w:p>
                          <w:p w14:paraId="6BDB0E2D" w14:textId="77777777" w:rsidR="0071414C" w:rsidRDefault="0071414C" w:rsidP="0071414C">
                            <w:pPr>
                              <w:ind w:hanging="142"/>
                            </w:pPr>
                            <w:r>
                              <w:t xml:space="preserve">Website: </w:t>
                            </w:r>
                            <w:r w:rsidRPr="001A1E54">
                              <w:t>https://jcsmr.anu.edu.au/research/facilities/brf</w:t>
                            </w:r>
                          </w:p>
                          <w:p w14:paraId="4DBBCF31" w14:textId="77777777" w:rsidR="0071414C" w:rsidRDefault="0071414C" w:rsidP="0071414C">
                            <w:pPr>
                              <w:ind w:hanging="142"/>
                            </w:pPr>
                            <w:r>
                              <w:t>The Australian National University</w:t>
                            </w:r>
                          </w:p>
                          <w:p w14:paraId="3908702E" w14:textId="77777777" w:rsidR="0071414C" w:rsidRPr="001A1E54" w:rsidRDefault="0071414C" w:rsidP="0071414C">
                            <w:pPr>
                              <w:ind w:hanging="142"/>
                            </w:pPr>
                            <w:r>
                              <w:t>131 Garran Road (Level 2), Acton ACT 2601,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07058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33.05pt;height:218.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" stroked="f">
                <v:textbox style="mso-fit-shape-to-text:t">
                  <w:txbxContent>
                    <w:p w14:paraId="00FA578A" w14:textId="77777777" w:rsidR="0071414C" w:rsidRDefault="0071414C" w:rsidP="0071414C">
                      <w:pPr>
                        <w:ind w:hanging="142"/>
                      </w:pPr>
                      <w:r>
                        <w:t>Phone: +61 2 6125 4326</w:t>
                      </w:r>
                      <w:r>
                        <w:tab/>
                      </w:r>
                    </w:p>
                    <w:p w14:paraId="1EFD05FA" w14:textId="77777777" w:rsidR="0071414C" w:rsidRDefault="0071414C" w:rsidP="0071414C">
                      <w:pPr>
                        <w:ind w:hanging="142"/>
                      </w:pPr>
                      <w:r>
                        <w:t>Email: brf@anu.edu.au</w:t>
                      </w:r>
                    </w:p>
                    <w:p w14:paraId="6BDB0E2D" w14:textId="77777777" w:rsidR="0071414C" w:rsidRDefault="0071414C" w:rsidP="0071414C">
                      <w:pPr>
                        <w:ind w:hanging="142"/>
                      </w:pPr>
                      <w:r>
                        <w:t xml:space="preserve">Website: </w:t>
                      </w:r>
                      <w:r w:rsidRPr="001A1E54">
                        <w:t>https://jcsmr.anu.edu.au/research/facilities/brf</w:t>
                      </w:r>
                    </w:p>
                    <w:p w14:paraId="4DBBCF31" w14:textId="77777777" w:rsidR="0071414C" w:rsidRDefault="0071414C" w:rsidP="0071414C">
                      <w:pPr>
                        <w:ind w:hanging="142"/>
                      </w:pPr>
                      <w:r>
                        <w:t>The Australian National University</w:t>
                      </w:r>
                    </w:p>
                    <w:p w14:paraId="3908702E" w14:textId="77777777" w:rsidR="0071414C" w:rsidRPr="001A1E54" w:rsidRDefault="0071414C" w:rsidP="0071414C">
                      <w:pPr>
                        <w:ind w:hanging="142"/>
                      </w:pPr>
                      <w:r>
                        <w:t>131 Garran Road (Level 2), Acton ACT 2601, Australia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26273">
        <w:br w:type="page"/>
      </w:r>
    </w:p>
    <w:p w14:paraId="00CE17A4" w14:textId="636B5929" w:rsidR="00C26273" w:rsidRDefault="001B0C0A" w:rsidP="001B0C0A">
      <w:pPr>
        <w:spacing w:before="0" w:after="240" w:line="240" w:lineRule="auto"/>
        <w:rPr>
          <w:b/>
          <w:sz w:val="28"/>
        </w:rPr>
      </w:pPr>
      <w:r>
        <w:rPr>
          <w:b/>
          <w:sz w:val="28"/>
        </w:rPr>
        <w:lastRenderedPageBreak/>
        <w:t xml:space="preserve">Data Output (please </w:t>
      </w:r>
      <w:r w:rsidR="006060FA">
        <w:rPr>
          <w:b/>
          <w:sz w:val="28"/>
        </w:rPr>
        <w:t>select</w:t>
      </w:r>
      <w:r>
        <w:rPr>
          <w:b/>
          <w:sz w:val="28"/>
        </w:rPr>
        <w:t xml:space="preserve"> </w:t>
      </w:r>
      <w:r w:rsidR="006060FA">
        <w:rPr>
          <w:b/>
          <w:sz w:val="28"/>
        </w:rPr>
        <w:t>your</w:t>
      </w:r>
      <w:r>
        <w:rPr>
          <w:b/>
          <w:sz w:val="28"/>
        </w:rPr>
        <w:t xml:space="preserve"> desired option)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"/>
        <w:gridCol w:w="8312"/>
      </w:tblGrid>
      <w:tr w:rsidR="000D35E3" w14:paraId="57F55792" w14:textId="77777777" w:rsidTr="000D35E3">
        <w:tc>
          <w:tcPr>
            <w:tcW w:w="573" w:type="dxa"/>
          </w:tcPr>
          <w:p w14:paraId="7D6DB263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7461689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Analysis by the ABC (contact abc@anu.edu.au or 6125 1128 for a consultation)</w:t>
            </w:r>
          </w:p>
        </w:tc>
      </w:tr>
      <w:tr w:rsidR="000D35E3" w14:paraId="43A4E6B0" w14:textId="77777777" w:rsidTr="000D35E3">
        <w:tc>
          <w:tcPr>
            <w:tcW w:w="573" w:type="dxa"/>
          </w:tcPr>
          <w:p w14:paraId="7A2D4E3B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71F379A" w14:textId="083D3B21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Purchase a 2 TB hard drive from the BRF ($210.00</w:t>
            </w:r>
            <w:r w:rsidR="00B85790">
              <w:rPr>
                <w:sz w:val="24"/>
              </w:rPr>
              <w:t xml:space="preserve"> per hard drive</w:t>
            </w:r>
            <w:r>
              <w:rPr>
                <w:sz w:val="24"/>
              </w:rPr>
              <w:t>)</w:t>
            </w:r>
          </w:p>
        </w:tc>
      </w:tr>
      <w:tr w:rsidR="000D35E3" w14:paraId="6B9509D9" w14:textId="77777777" w:rsidTr="000D35E3">
        <w:tc>
          <w:tcPr>
            <w:tcW w:w="573" w:type="dxa"/>
          </w:tcPr>
          <w:p w14:paraId="2832BC5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D6F22C1" w14:textId="54F47F2E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Supply your own hard drive*</w:t>
            </w:r>
          </w:p>
        </w:tc>
      </w:tr>
      <w:tr w:rsidR="000D35E3" w14:paraId="6A3BEF6B" w14:textId="77777777" w:rsidTr="000D35E3">
        <w:tc>
          <w:tcPr>
            <w:tcW w:w="573" w:type="dxa"/>
          </w:tcPr>
          <w:p w14:paraId="4FA7AB77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6E69C1C7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BaseSpace Sequence Hub</w:t>
            </w:r>
          </w:p>
        </w:tc>
      </w:tr>
    </w:tbl>
    <w:p w14:paraId="185CCD17" w14:textId="3B223803" w:rsidR="001B0C0A" w:rsidRDefault="000D35E3" w:rsidP="000D35E3">
      <w:pPr>
        <w:spacing w:line="240" w:lineRule="auto"/>
      </w:pPr>
      <w:r w:rsidRPr="000D35E3">
        <w:t>*</w:t>
      </w:r>
      <w:r w:rsidR="003144AE">
        <w:t xml:space="preserve">The amount of storage space </w:t>
      </w:r>
      <w:r w:rsidR="003C584A">
        <w:t xml:space="preserve">required </w:t>
      </w:r>
      <w:r w:rsidR="003144AE">
        <w:t xml:space="preserve">on the hard drive varies </w:t>
      </w:r>
      <w:r w:rsidR="003C584A">
        <w:t xml:space="preserve">based on the flow cell used in the sequencing run. </w:t>
      </w:r>
      <w:r w:rsidRPr="000D35E3">
        <w:t>If supplying your own hard drive, please bring this hard drive to the BRF at the same time you submit your sample(s). It is your responsibility to keep a backup of your data even if it is being analysed by the ABC. All data must be checked by the customer within 2 weeks of receiving it. Any problems must be reported to the BRF within this time.</w:t>
      </w:r>
    </w:p>
    <w:p w14:paraId="3B34B071" w14:textId="77777777" w:rsidR="000D35E3" w:rsidRDefault="000D35E3" w:rsidP="000D35E3">
      <w:pPr>
        <w:spacing w:line="240" w:lineRule="auto"/>
      </w:pPr>
    </w:p>
    <w:p w14:paraId="6F61A4A8" w14:textId="167346CA" w:rsidR="000D35E3" w:rsidRDefault="000D35E3" w:rsidP="000D35E3">
      <w:pPr>
        <w:spacing w:after="240" w:line="240" w:lineRule="auto"/>
        <w:rPr>
          <w:b/>
          <w:sz w:val="28"/>
        </w:rPr>
      </w:pPr>
      <w:r>
        <w:rPr>
          <w:b/>
          <w:sz w:val="28"/>
        </w:rPr>
        <w:t>Libraries and Sequencing Parameters</w:t>
      </w:r>
    </w:p>
    <w:p w14:paraId="5F6F7638" w14:textId="78C00305" w:rsidR="006264E9" w:rsidRDefault="006264E9" w:rsidP="000D35E3">
      <w:pPr>
        <w:spacing w:after="240" w:line="240" w:lineRule="auto"/>
        <w:rPr>
          <w:b/>
          <w:sz w:val="28"/>
        </w:rPr>
      </w:pPr>
      <w:r>
        <w:t>The table below details flow cell types (</w:t>
      </w:r>
      <w:r w:rsidR="00C3021E">
        <w:t>1.5B, 10B and 25B</w:t>
      </w:r>
      <w:r w:rsidR="00CE5988">
        <w:t>) and their output in gigabases (Gb</w:t>
      </w:r>
      <w:r>
        <w:t xml:space="preserve">) </w:t>
      </w:r>
      <w:r w:rsidR="007B1A64">
        <w:t>or tera</w:t>
      </w:r>
      <w:r w:rsidR="00CE5988">
        <w:t>bases (Tb</w:t>
      </w:r>
      <w:r w:rsidR="007B1A64">
        <w:t xml:space="preserve">) </w:t>
      </w:r>
      <w:r>
        <w:t xml:space="preserve">and </w:t>
      </w:r>
      <w:r w:rsidR="006060FA">
        <w:t xml:space="preserve">single-end reads in billions (B) for a given read length.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52"/>
        <w:gridCol w:w="2422"/>
        <w:gridCol w:w="2173"/>
        <w:gridCol w:w="2343"/>
      </w:tblGrid>
      <w:tr w:rsidR="00A20055" w14:paraId="612B8CAD" w14:textId="77777777" w:rsidTr="00A20055">
        <w:tc>
          <w:tcPr>
            <w:tcW w:w="1098" w:type="pct"/>
            <w:tcBorders>
              <w:top w:val="nil"/>
              <w:left w:val="nil"/>
            </w:tcBorders>
          </w:tcPr>
          <w:p w14:paraId="0FF6B76C" w14:textId="4F374306" w:rsidR="00A20055" w:rsidRPr="000D35E3" w:rsidRDefault="00A20055" w:rsidP="006264E9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362" w:type="pct"/>
          </w:tcPr>
          <w:p w14:paraId="06E75D6A" w14:textId="5AC9DFF2" w:rsidR="00A20055" w:rsidRPr="00A20055" w:rsidRDefault="00A20055" w:rsidP="000D35E3">
            <w:pPr>
              <w:spacing w:line="240" w:lineRule="auto"/>
              <w:jc w:val="center"/>
              <w:rPr>
                <w:b/>
                <w:bCs/>
                <w:sz w:val="24"/>
              </w:rPr>
            </w:pPr>
            <w:r w:rsidRPr="00A20055">
              <w:rPr>
                <w:b/>
                <w:bCs/>
                <w:sz w:val="24"/>
              </w:rPr>
              <w:t>1.5B</w:t>
            </w:r>
          </w:p>
        </w:tc>
        <w:tc>
          <w:tcPr>
            <w:tcW w:w="1222" w:type="pct"/>
          </w:tcPr>
          <w:p w14:paraId="74F7614E" w14:textId="40920E0B" w:rsidR="00A20055" w:rsidRPr="006264E9" w:rsidRDefault="00A20055" w:rsidP="000D35E3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10B</w:t>
            </w:r>
          </w:p>
        </w:tc>
        <w:tc>
          <w:tcPr>
            <w:tcW w:w="1318" w:type="pct"/>
          </w:tcPr>
          <w:p w14:paraId="515CD735" w14:textId="7889E34D" w:rsidR="00A20055" w:rsidRPr="006264E9" w:rsidRDefault="00A20055" w:rsidP="000D35E3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25B</w:t>
            </w:r>
          </w:p>
        </w:tc>
      </w:tr>
      <w:tr w:rsidR="00A20055" w14:paraId="3BCEC563" w14:textId="77777777" w:rsidTr="00A20055">
        <w:tc>
          <w:tcPr>
            <w:tcW w:w="1098" w:type="pct"/>
          </w:tcPr>
          <w:p w14:paraId="4AF7B059" w14:textId="6DE36092" w:rsidR="00A20055" w:rsidRDefault="003248D8" w:rsidP="000D35E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20055" w:rsidRPr="006264E9">
              <w:rPr>
                <w:b/>
              </w:rPr>
              <w:t xml:space="preserve"> × </w:t>
            </w:r>
            <w:r>
              <w:rPr>
                <w:b/>
              </w:rPr>
              <w:t>50</w:t>
            </w:r>
            <w:r w:rsidR="00A20055" w:rsidRPr="006264E9">
              <w:rPr>
                <w:b/>
              </w:rPr>
              <w:t xml:space="preserve"> bp</w:t>
            </w:r>
          </w:p>
          <w:p w14:paraId="5EC0BCC3" w14:textId="2C235C53" w:rsidR="00A20055" w:rsidRPr="006264E9" w:rsidRDefault="00A20055" w:rsidP="0027604F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3248D8">
              <w:rPr>
                <w:b/>
              </w:rPr>
              <w:t>100</w:t>
            </w:r>
            <w:r>
              <w:rPr>
                <w:b/>
              </w:rPr>
              <w:t xml:space="preserve"> cycles)</w:t>
            </w:r>
          </w:p>
        </w:tc>
        <w:tc>
          <w:tcPr>
            <w:tcW w:w="1362" w:type="pct"/>
          </w:tcPr>
          <w:p w14:paraId="23165E9B" w14:textId="7940C0D6" w:rsidR="00A20055" w:rsidRPr="00765907" w:rsidRDefault="00325AF6" w:rsidP="00CE5988">
            <w:pPr>
              <w:jc w:val="center"/>
              <w:rPr>
                <w:szCs w:val="20"/>
              </w:rPr>
            </w:pPr>
            <w:r w:rsidRPr="00765907">
              <w:rPr>
                <w:szCs w:val="20"/>
              </w:rPr>
              <w:t xml:space="preserve">~165 Gb | </w:t>
            </w:r>
            <w:r w:rsidR="00765907" w:rsidRPr="00765907">
              <w:rPr>
                <w:szCs w:val="20"/>
              </w:rPr>
              <w:t>1.6 B</w:t>
            </w:r>
          </w:p>
        </w:tc>
        <w:tc>
          <w:tcPr>
            <w:tcW w:w="1222" w:type="pct"/>
          </w:tcPr>
          <w:p w14:paraId="2C382B03" w14:textId="505B3B3E" w:rsidR="00A20055" w:rsidRPr="00765907" w:rsidRDefault="00994D81" w:rsidP="006264E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~</w:t>
            </w:r>
            <w:r w:rsidR="00CE5988">
              <w:rPr>
                <w:szCs w:val="20"/>
              </w:rPr>
              <w:t>1 Tb</w:t>
            </w:r>
            <w:r w:rsidR="00E22F11">
              <w:rPr>
                <w:szCs w:val="20"/>
              </w:rPr>
              <w:t xml:space="preserve"> | 10 B</w:t>
            </w:r>
          </w:p>
        </w:tc>
        <w:tc>
          <w:tcPr>
            <w:tcW w:w="1318" w:type="pct"/>
          </w:tcPr>
          <w:p w14:paraId="01D6EF9B" w14:textId="4CBD42CB" w:rsidR="00A20055" w:rsidRPr="00765907" w:rsidRDefault="00E22F11" w:rsidP="006264E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N/A</w:t>
            </w:r>
          </w:p>
        </w:tc>
      </w:tr>
      <w:tr w:rsidR="00A20055" w14:paraId="416E2D7A" w14:textId="77777777" w:rsidTr="00A20055">
        <w:tc>
          <w:tcPr>
            <w:tcW w:w="1098" w:type="pct"/>
          </w:tcPr>
          <w:p w14:paraId="25DBFA75" w14:textId="1C0333BB" w:rsidR="00765907" w:rsidRDefault="00765907" w:rsidP="0076590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6264E9">
              <w:rPr>
                <w:b/>
              </w:rPr>
              <w:t xml:space="preserve"> × </w:t>
            </w:r>
            <w:r>
              <w:rPr>
                <w:b/>
              </w:rPr>
              <w:t>100</w:t>
            </w:r>
            <w:r w:rsidRPr="006264E9">
              <w:rPr>
                <w:b/>
              </w:rPr>
              <w:t xml:space="preserve"> bp</w:t>
            </w:r>
          </w:p>
          <w:p w14:paraId="06773831" w14:textId="6E92F647" w:rsidR="00A20055" w:rsidRPr="006264E9" w:rsidRDefault="00765907" w:rsidP="00765907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(200 cycles)</w:t>
            </w:r>
          </w:p>
        </w:tc>
        <w:tc>
          <w:tcPr>
            <w:tcW w:w="1362" w:type="pct"/>
          </w:tcPr>
          <w:p w14:paraId="26B35F62" w14:textId="6C49AE2B" w:rsidR="00A20055" w:rsidRPr="00765907" w:rsidRDefault="00765907" w:rsidP="00CE598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~330 Gb</w:t>
            </w:r>
            <w:r w:rsidR="003D719B">
              <w:rPr>
                <w:szCs w:val="20"/>
              </w:rPr>
              <w:t xml:space="preserve"> | 1.6 B</w:t>
            </w:r>
          </w:p>
        </w:tc>
        <w:tc>
          <w:tcPr>
            <w:tcW w:w="1222" w:type="pct"/>
          </w:tcPr>
          <w:p w14:paraId="4A5EF330" w14:textId="6554DFF4" w:rsidR="00A20055" w:rsidRPr="00765907" w:rsidRDefault="004A6B5E" w:rsidP="006264E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~</w:t>
            </w:r>
            <w:r w:rsidR="00CE5988">
              <w:rPr>
                <w:szCs w:val="20"/>
              </w:rPr>
              <w:t xml:space="preserve"> 2 Tb</w:t>
            </w:r>
            <w:r w:rsidR="00E22F11">
              <w:rPr>
                <w:szCs w:val="20"/>
              </w:rPr>
              <w:t xml:space="preserve"> | 10 B</w:t>
            </w:r>
          </w:p>
        </w:tc>
        <w:tc>
          <w:tcPr>
            <w:tcW w:w="1318" w:type="pct"/>
          </w:tcPr>
          <w:p w14:paraId="37A4684E" w14:textId="454605A1" w:rsidR="00A20055" w:rsidRPr="00765907" w:rsidRDefault="00E22F11" w:rsidP="006264E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N/A</w:t>
            </w:r>
          </w:p>
        </w:tc>
      </w:tr>
      <w:tr w:rsidR="00A20055" w14:paraId="402D53A3" w14:textId="77777777" w:rsidTr="00A20055">
        <w:tc>
          <w:tcPr>
            <w:tcW w:w="1098" w:type="pct"/>
          </w:tcPr>
          <w:p w14:paraId="46872952" w14:textId="07BEFDC4" w:rsidR="003D719B" w:rsidRDefault="003D719B" w:rsidP="003D719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6264E9">
              <w:rPr>
                <w:b/>
              </w:rPr>
              <w:t xml:space="preserve"> × </w:t>
            </w:r>
            <w:r>
              <w:rPr>
                <w:b/>
              </w:rPr>
              <w:t>150</w:t>
            </w:r>
            <w:r w:rsidRPr="006264E9">
              <w:rPr>
                <w:b/>
              </w:rPr>
              <w:t xml:space="preserve"> bp</w:t>
            </w:r>
          </w:p>
          <w:p w14:paraId="3AD36A9A" w14:textId="0FC5204D" w:rsidR="00A20055" w:rsidRPr="006264E9" w:rsidRDefault="003D719B" w:rsidP="003D719B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(300 cycles)</w:t>
            </w:r>
          </w:p>
        </w:tc>
        <w:tc>
          <w:tcPr>
            <w:tcW w:w="1362" w:type="pct"/>
          </w:tcPr>
          <w:p w14:paraId="5BAD6225" w14:textId="489ECFF4" w:rsidR="00A20055" w:rsidRPr="00765907" w:rsidRDefault="00CE5988" w:rsidP="006264E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~500 Gb</w:t>
            </w:r>
            <w:r w:rsidR="003D719B">
              <w:rPr>
                <w:szCs w:val="20"/>
              </w:rPr>
              <w:t xml:space="preserve"> | 1.6</w:t>
            </w:r>
            <w:r w:rsidR="007B1A64">
              <w:rPr>
                <w:szCs w:val="20"/>
              </w:rPr>
              <w:t xml:space="preserve"> </w:t>
            </w:r>
            <w:r w:rsidR="003D719B">
              <w:rPr>
                <w:szCs w:val="20"/>
              </w:rPr>
              <w:t>B</w:t>
            </w:r>
          </w:p>
        </w:tc>
        <w:tc>
          <w:tcPr>
            <w:tcW w:w="1222" w:type="pct"/>
          </w:tcPr>
          <w:p w14:paraId="259B1B3B" w14:textId="0E491ACE" w:rsidR="00A20055" w:rsidRPr="00765907" w:rsidRDefault="00CE5988" w:rsidP="006264E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~3 Tb</w:t>
            </w:r>
            <w:r w:rsidR="00E22F11">
              <w:rPr>
                <w:szCs w:val="20"/>
              </w:rPr>
              <w:t xml:space="preserve"> | 10 B</w:t>
            </w:r>
          </w:p>
        </w:tc>
        <w:tc>
          <w:tcPr>
            <w:tcW w:w="1318" w:type="pct"/>
          </w:tcPr>
          <w:p w14:paraId="4A706E97" w14:textId="1B42E163" w:rsidR="00A20055" w:rsidRPr="00765907" w:rsidRDefault="00CE5988" w:rsidP="006264E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~8 Tb</w:t>
            </w:r>
          </w:p>
        </w:tc>
      </w:tr>
    </w:tbl>
    <w:p w14:paraId="4A3BB073" w14:textId="79947A80" w:rsidR="000D35E3" w:rsidRDefault="006060FA" w:rsidP="0027604F">
      <w:pPr>
        <w:spacing w:after="240" w:line="240" w:lineRule="auto"/>
      </w:pPr>
      <w:r>
        <w:t xml:space="preserve">Please choose your desired reagent kit and sequencing parameters </w:t>
      </w:r>
      <w:r w:rsidR="0027604F">
        <w:t>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913"/>
      </w:tblGrid>
      <w:tr w:rsidR="0027604F" w14:paraId="5647F53C" w14:textId="77777777" w:rsidTr="0027604F">
        <w:tc>
          <w:tcPr>
            <w:tcW w:w="2972" w:type="dxa"/>
          </w:tcPr>
          <w:p w14:paraId="095148F4" w14:textId="05082B3B" w:rsidR="0027604F" w:rsidRP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Reagent kit:</w:t>
            </w:r>
          </w:p>
        </w:tc>
        <w:tc>
          <w:tcPr>
            <w:tcW w:w="5913" w:type="dxa"/>
          </w:tcPr>
          <w:p w14:paraId="0E686719" w14:textId="54E69DA7" w:rsidR="0027604F" w:rsidRPr="0027604F" w:rsidRDefault="0027604F" w:rsidP="000D35E3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 xml:space="preserve">e.g. </w:t>
            </w:r>
            <w:r w:rsidR="00862ADA">
              <w:rPr>
                <w:color w:val="BFBFBF" w:themeColor="background1" w:themeShade="BF"/>
                <w:sz w:val="24"/>
              </w:rPr>
              <w:t>10B</w:t>
            </w:r>
            <w:r w:rsidRPr="0027604F">
              <w:rPr>
                <w:color w:val="BFBFBF" w:themeColor="background1" w:themeShade="BF"/>
                <w:sz w:val="24"/>
              </w:rPr>
              <w:t xml:space="preserve"> flow cell, 300 cycles</w:t>
            </w:r>
          </w:p>
        </w:tc>
      </w:tr>
      <w:tr w:rsidR="0027604F" w14:paraId="0DBC4778" w14:textId="77777777" w:rsidTr="0027604F">
        <w:tc>
          <w:tcPr>
            <w:tcW w:w="2972" w:type="dxa"/>
          </w:tcPr>
          <w:p w14:paraId="2197DFC2" w14:textId="0379F5D6" w:rsid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Sequencing parameters:</w:t>
            </w:r>
          </w:p>
        </w:tc>
        <w:tc>
          <w:tcPr>
            <w:tcW w:w="5913" w:type="dxa"/>
          </w:tcPr>
          <w:p w14:paraId="5A6FCA99" w14:textId="6777831A" w:rsidR="0027604F" w:rsidRPr="0027604F" w:rsidRDefault="0027604F" w:rsidP="0027604F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>e.g. 150 bp paired</w:t>
            </w:r>
            <w:r>
              <w:rPr>
                <w:color w:val="BFBFBF" w:themeColor="background1" w:themeShade="BF"/>
                <w:sz w:val="24"/>
              </w:rPr>
              <w:t>-</w:t>
            </w:r>
            <w:r w:rsidRPr="0027604F">
              <w:rPr>
                <w:color w:val="BFBFBF" w:themeColor="background1" w:themeShade="BF"/>
                <w:sz w:val="24"/>
              </w:rPr>
              <w:t>end, or 300 bp single-end</w:t>
            </w:r>
          </w:p>
        </w:tc>
      </w:tr>
    </w:tbl>
    <w:p w14:paraId="2A620DF4" w14:textId="46067127" w:rsidR="0027604F" w:rsidRDefault="0027604F" w:rsidP="0027604F">
      <w:pPr>
        <w:spacing w:after="240" w:line="240" w:lineRule="auto"/>
      </w:pPr>
      <w:r>
        <w:t>Please describe the nature of your sample(s)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0"/>
        <w:gridCol w:w="2216"/>
        <w:gridCol w:w="4249"/>
      </w:tblGrid>
      <w:tr w:rsidR="00436F6E" w14:paraId="62360108" w14:textId="77777777" w:rsidTr="00D07C0C">
        <w:trPr>
          <w:trHeight w:val="579"/>
        </w:trPr>
        <w:tc>
          <w:tcPr>
            <w:tcW w:w="5228" w:type="dxa"/>
            <w:gridSpan w:val="2"/>
          </w:tcPr>
          <w:p w14:paraId="71CEFD8A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jc w:val="center"/>
              <w:rPr>
                <w:b/>
                <w:bCs/>
                <w:sz w:val="22"/>
              </w:rPr>
            </w:pPr>
            <w:r w:rsidRPr="0019267A">
              <w:rPr>
                <w:b/>
                <w:bCs/>
                <w:sz w:val="22"/>
              </w:rPr>
              <w:t>Illumina Method</w:t>
            </w:r>
          </w:p>
        </w:tc>
        <w:tc>
          <w:tcPr>
            <w:tcW w:w="5228" w:type="dxa"/>
          </w:tcPr>
          <w:p w14:paraId="2CE1819C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jc w:val="center"/>
              <w:rPr>
                <w:b/>
                <w:bCs/>
                <w:sz w:val="22"/>
              </w:rPr>
            </w:pPr>
            <w:r w:rsidRPr="0019267A">
              <w:rPr>
                <w:b/>
                <w:bCs/>
                <w:sz w:val="22"/>
              </w:rPr>
              <w:t>Non-Illumina Method</w:t>
            </w:r>
          </w:p>
        </w:tc>
      </w:tr>
      <w:tr w:rsidR="00436F6E" w14:paraId="4756D2F3" w14:textId="77777777" w:rsidTr="00D07C0C">
        <w:trPr>
          <w:trHeight w:val="450"/>
        </w:trPr>
        <w:tc>
          <w:tcPr>
            <w:tcW w:w="2689" w:type="dxa"/>
          </w:tcPr>
          <w:p w14:paraId="4CD2750F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19267A">
              <w:rPr>
                <w:sz w:val="22"/>
                <w:szCs w:val="22"/>
              </w:rPr>
              <w:t>Library kit used:</w:t>
            </w:r>
          </w:p>
        </w:tc>
        <w:tc>
          <w:tcPr>
            <w:tcW w:w="2539" w:type="dxa"/>
          </w:tcPr>
          <w:p w14:paraId="40E1A288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  <w:szCs w:val="22"/>
              </w:rPr>
            </w:pPr>
            <w:r w:rsidRPr="0019267A">
              <w:rPr>
                <w:color w:val="7F7F7F" w:themeColor="text1" w:themeTint="80"/>
                <w:sz w:val="22"/>
                <w:szCs w:val="22"/>
              </w:rPr>
              <w:t>e.g. Illumina DNA Prep</w:t>
            </w:r>
          </w:p>
        </w:tc>
        <w:tc>
          <w:tcPr>
            <w:tcW w:w="5228" w:type="dxa"/>
            <w:vMerge w:val="restart"/>
          </w:tcPr>
          <w:p w14:paraId="2B250C55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19267A">
              <w:rPr>
                <w:sz w:val="22"/>
                <w:szCs w:val="22"/>
              </w:rPr>
              <w:t xml:space="preserve">Please supply the library preparation protocol you used. Custom adapter and primer sequences also need to be included. </w:t>
            </w:r>
          </w:p>
        </w:tc>
      </w:tr>
      <w:tr w:rsidR="00436F6E" w14:paraId="5293CA76" w14:textId="77777777" w:rsidTr="00D07C0C">
        <w:trPr>
          <w:trHeight w:val="245"/>
        </w:trPr>
        <w:tc>
          <w:tcPr>
            <w:tcW w:w="2689" w:type="dxa"/>
          </w:tcPr>
          <w:p w14:paraId="68E78559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19267A">
              <w:rPr>
                <w:sz w:val="22"/>
                <w:szCs w:val="22"/>
              </w:rPr>
              <w:t>Part number:</w:t>
            </w:r>
          </w:p>
        </w:tc>
        <w:tc>
          <w:tcPr>
            <w:tcW w:w="2539" w:type="dxa"/>
          </w:tcPr>
          <w:p w14:paraId="14F395B4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  <w:szCs w:val="22"/>
              </w:rPr>
            </w:pPr>
            <w:r w:rsidRPr="0019267A">
              <w:rPr>
                <w:color w:val="7F7F7F" w:themeColor="text1" w:themeTint="80"/>
                <w:sz w:val="22"/>
                <w:szCs w:val="22"/>
              </w:rPr>
              <w:t>e.g. 20060060</w:t>
            </w:r>
          </w:p>
        </w:tc>
        <w:tc>
          <w:tcPr>
            <w:tcW w:w="5228" w:type="dxa"/>
            <w:vMerge/>
          </w:tcPr>
          <w:p w14:paraId="5FC2E338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</w:p>
        </w:tc>
      </w:tr>
      <w:tr w:rsidR="00436F6E" w14:paraId="78A00FDC" w14:textId="77777777" w:rsidTr="00D07C0C">
        <w:trPr>
          <w:trHeight w:val="70"/>
        </w:trPr>
        <w:tc>
          <w:tcPr>
            <w:tcW w:w="2689" w:type="dxa"/>
          </w:tcPr>
          <w:p w14:paraId="0ACAF905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19267A">
              <w:rPr>
                <w:sz w:val="22"/>
                <w:szCs w:val="22"/>
              </w:rPr>
              <w:t>Lot number:</w:t>
            </w:r>
          </w:p>
        </w:tc>
        <w:tc>
          <w:tcPr>
            <w:tcW w:w="2539" w:type="dxa"/>
          </w:tcPr>
          <w:p w14:paraId="27BFFABA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</w:p>
        </w:tc>
        <w:tc>
          <w:tcPr>
            <w:tcW w:w="5228" w:type="dxa"/>
            <w:vMerge/>
          </w:tcPr>
          <w:p w14:paraId="0B02771B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</w:p>
        </w:tc>
      </w:tr>
      <w:tr w:rsidR="00436F6E" w14:paraId="18E1212B" w14:textId="77777777" w:rsidTr="00D07C0C">
        <w:tc>
          <w:tcPr>
            <w:tcW w:w="2689" w:type="dxa"/>
          </w:tcPr>
          <w:p w14:paraId="2F8D6EF2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</w:rPr>
            </w:pPr>
            <w:r w:rsidRPr="0019267A">
              <w:rPr>
                <w:sz w:val="22"/>
              </w:rPr>
              <w:t>Sample 1</w:t>
            </w:r>
          </w:p>
        </w:tc>
        <w:tc>
          <w:tcPr>
            <w:tcW w:w="7767" w:type="dxa"/>
            <w:gridSpan w:val="2"/>
          </w:tcPr>
          <w:p w14:paraId="5FE615D9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</w:rPr>
            </w:pPr>
            <w:r w:rsidRPr="0019267A">
              <w:rPr>
                <w:color w:val="7F7F7F" w:themeColor="text1" w:themeTint="80"/>
                <w:sz w:val="22"/>
              </w:rPr>
              <w:t>e.g. mouse liver genomic DNA</w:t>
            </w:r>
          </w:p>
        </w:tc>
      </w:tr>
      <w:tr w:rsidR="00436F6E" w14:paraId="2754A499" w14:textId="77777777" w:rsidTr="00D07C0C">
        <w:tc>
          <w:tcPr>
            <w:tcW w:w="2689" w:type="dxa"/>
          </w:tcPr>
          <w:p w14:paraId="0FC2215A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</w:rPr>
            </w:pPr>
            <w:r w:rsidRPr="0019267A">
              <w:rPr>
                <w:sz w:val="22"/>
              </w:rPr>
              <w:t>Sample 2</w:t>
            </w:r>
          </w:p>
        </w:tc>
        <w:tc>
          <w:tcPr>
            <w:tcW w:w="7767" w:type="dxa"/>
            <w:gridSpan w:val="2"/>
          </w:tcPr>
          <w:p w14:paraId="25862C0D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</w:rPr>
            </w:pPr>
            <w:r w:rsidRPr="0019267A">
              <w:rPr>
                <w:color w:val="7F7F7F" w:themeColor="text1" w:themeTint="80"/>
                <w:sz w:val="22"/>
              </w:rPr>
              <w:t>e.g. mouse genomic DNA exon capture</w:t>
            </w:r>
          </w:p>
        </w:tc>
      </w:tr>
      <w:tr w:rsidR="00436F6E" w14:paraId="371F4529" w14:textId="77777777" w:rsidTr="00D07C0C">
        <w:tc>
          <w:tcPr>
            <w:tcW w:w="2689" w:type="dxa"/>
          </w:tcPr>
          <w:p w14:paraId="753B4C0F" w14:textId="77777777" w:rsidR="00436F6E" w:rsidRPr="0019267A" w:rsidRDefault="00436F6E" w:rsidP="00D07C0C">
            <w:pPr>
              <w:tabs>
                <w:tab w:val="left" w:pos="1507"/>
              </w:tabs>
              <w:spacing w:before="240"/>
              <w:rPr>
                <w:sz w:val="22"/>
              </w:rPr>
            </w:pPr>
            <w:r>
              <w:rPr>
                <w:sz w:val="22"/>
              </w:rPr>
              <w:t>Sample(s) concentration</w:t>
            </w:r>
          </w:p>
        </w:tc>
        <w:tc>
          <w:tcPr>
            <w:tcW w:w="7767" w:type="dxa"/>
            <w:gridSpan w:val="2"/>
          </w:tcPr>
          <w:p w14:paraId="7EE1CA6A" w14:textId="3404F868" w:rsidR="00436F6E" w:rsidRPr="0019267A" w:rsidRDefault="00D26176" w:rsidP="00D07C0C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</w:rPr>
            </w:pPr>
            <w:r>
              <w:rPr>
                <w:color w:val="7F7F7F" w:themeColor="text1" w:themeTint="80"/>
                <w:sz w:val="22"/>
              </w:rPr>
              <w:t>nM, ng/µL</w:t>
            </w:r>
          </w:p>
        </w:tc>
      </w:tr>
    </w:tbl>
    <w:p w14:paraId="14D4E349" w14:textId="44D079F4" w:rsidR="00FA6D9E" w:rsidRDefault="00FA6D9E" w:rsidP="000D35E3">
      <w:pPr>
        <w:spacing w:line="240" w:lineRule="auto"/>
      </w:pPr>
      <w:r w:rsidRPr="00507C30">
        <w:rPr>
          <w:sz w:val="18"/>
        </w:rPr>
        <w:lastRenderedPageBreak/>
        <w:t>Where</w:t>
      </w:r>
      <w:r>
        <w:t xml:space="preserve"> possible, we require a fragment analysis report for your samples, quantified on instruments such as the Agilent Bioanalyser or TapeStation (or similar). </w:t>
      </w:r>
      <w:r w:rsidR="005241C9">
        <w:t xml:space="preserve">Please email a copy of your quantification results to the BRF email address, as well as a digital copy of this completed form. </w:t>
      </w:r>
    </w:p>
    <w:p w14:paraId="6540609C" w14:textId="4AB1922D" w:rsidR="005241C9" w:rsidRDefault="005241C9" w:rsidP="000D35E3">
      <w:pPr>
        <w:spacing w:line="240" w:lineRule="auto"/>
      </w:pPr>
      <w:r>
        <w:t xml:space="preserve">After filling in this form, please print a copy and submit it to the BRF office with your sample(s) and hard drive if you are supplying one. </w:t>
      </w:r>
    </w:p>
    <w:p w14:paraId="4D839B20" w14:textId="68B91582" w:rsidR="000E29CD" w:rsidRDefault="000E29CD" w:rsidP="000D35E3">
      <w:pPr>
        <w:spacing w:line="240" w:lineRule="auto"/>
      </w:pPr>
      <w:r w:rsidRPr="000E29CD">
        <w:t>If your library requires custom primers for sequencing, these will need to be supplied with the samples to perform the sequencing run. The custom primers must be brought in individual tubes</w:t>
      </w:r>
      <w:r>
        <w:t>. D</w:t>
      </w:r>
      <w:r w:rsidRPr="000E29CD">
        <w:t>o not combine any of the custom Read 1, Read 2, Index 1 or Index 2 primers into single tubes.</w:t>
      </w:r>
    </w:p>
    <w:p w14:paraId="4A6D4EFD" w14:textId="77777777" w:rsidR="00CC4FB4" w:rsidRDefault="00CC4FB4" w:rsidP="000D35E3">
      <w:pPr>
        <w:spacing w:line="240" w:lineRule="auto"/>
      </w:pPr>
    </w:p>
    <w:p w14:paraId="582FAD33" w14:textId="4585EC34" w:rsidR="00AC2230" w:rsidRDefault="00CC4FB4" w:rsidP="00AC2230">
      <w:pPr>
        <w:spacing w:after="24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Sample Sheet</w:t>
      </w:r>
    </w:p>
    <w:p w14:paraId="78F06248" w14:textId="0D4A3D2E" w:rsidR="00CC4FB4" w:rsidRDefault="00755EFB" w:rsidP="00CC4FB4">
      <w:pPr>
        <w:spacing w:after="240" w:line="240" w:lineRule="auto"/>
        <w:rPr>
          <w:szCs w:val="20"/>
        </w:rPr>
      </w:pPr>
      <w:r>
        <w:rPr>
          <w:szCs w:val="20"/>
        </w:rPr>
        <w:t>If you want your data as demultiplexed .fastq files, y</w:t>
      </w:r>
      <w:r w:rsidR="00AC2230" w:rsidRPr="00AC2230">
        <w:rPr>
          <w:szCs w:val="20"/>
        </w:rPr>
        <w:t xml:space="preserve">ou will need to email a sample sheet to the BRF for your libraries as a .csv file. </w:t>
      </w:r>
      <w:r w:rsidR="0075109C">
        <w:rPr>
          <w:szCs w:val="20"/>
        </w:rPr>
        <w:t xml:space="preserve">The NovaSeq </w:t>
      </w:r>
      <w:r w:rsidR="00CE5988">
        <w:rPr>
          <w:szCs w:val="20"/>
        </w:rPr>
        <w:t>X Plus</w:t>
      </w:r>
      <w:r w:rsidR="0075109C">
        <w:rPr>
          <w:szCs w:val="20"/>
        </w:rPr>
        <w:t xml:space="preserve"> uses</w:t>
      </w:r>
      <w:r>
        <w:rPr>
          <w:szCs w:val="20"/>
        </w:rPr>
        <w:t xml:space="preserve"> a reverse-complement workflow, </w:t>
      </w:r>
      <w:r w:rsidR="00CE5988">
        <w:rPr>
          <w:szCs w:val="20"/>
        </w:rPr>
        <w:t xml:space="preserve">however, we require your sample sheet </w:t>
      </w:r>
      <w:r w:rsidR="004E7A2B">
        <w:rPr>
          <w:szCs w:val="20"/>
        </w:rPr>
        <w:t>to have the i5 indexes in their true, forward-strand sequences</w:t>
      </w:r>
      <w:r w:rsidR="00AC2230" w:rsidRPr="00AC2230">
        <w:rPr>
          <w:szCs w:val="20"/>
        </w:rPr>
        <w:t>.</w:t>
      </w:r>
      <w:r>
        <w:rPr>
          <w:szCs w:val="20"/>
        </w:rPr>
        <w:t xml:space="preserve"> </w:t>
      </w:r>
      <w:r w:rsidR="004E7A2B">
        <w:rPr>
          <w:szCs w:val="20"/>
        </w:rPr>
        <w:t xml:space="preserve">This is because the software on the instrument will automatically reverse-complement the i5 indexes during demultiplexing. If you give us a sample sheet with the i5 indexes already reverse-complemented, then the instrument will undo this, and the demultiplexing will have to be re-queued. 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6"/>
        <w:gridCol w:w="6259"/>
      </w:tblGrid>
      <w:tr w:rsidR="0017457B" w14:paraId="156B9372" w14:textId="77777777" w:rsidTr="00D07C0C">
        <w:trPr>
          <w:trHeight w:val="650"/>
        </w:trPr>
        <w:tc>
          <w:tcPr>
            <w:tcW w:w="2972" w:type="dxa"/>
          </w:tcPr>
          <w:p w14:paraId="7529149B" w14:textId="77777777" w:rsidR="0017457B" w:rsidRDefault="0017457B" w:rsidP="00D07C0C">
            <w:pPr>
              <w:tabs>
                <w:tab w:val="left" w:pos="1507"/>
              </w:tabs>
              <w:spacing w:before="240"/>
            </w:pPr>
            <w:r>
              <w:t>Sample sheet file name:</w:t>
            </w:r>
          </w:p>
        </w:tc>
        <w:tc>
          <w:tcPr>
            <w:tcW w:w="7484" w:type="dxa"/>
          </w:tcPr>
          <w:p w14:paraId="440881E2" w14:textId="77777777" w:rsidR="0017457B" w:rsidRDefault="0017457B" w:rsidP="00D07C0C">
            <w:pPr>
              <w:tabs>
                <w:tab w:val="left" w:pos="1507"/>
              </w:tabs>
              <w:spacing w:before="240"/>
            </w:pPr>
          </w:p>
        </w:tc>
      </w:tr>
    </w:tbl>
    <w:p w14:paraId="49203F4C" w14:textId="77777777" w:rsidR="0017457B" w:rsidRPr="00AC2230" w:rsidRDefault="0017457B" w:rsidP="00CC4FB4">
      <w:pPr>
        <w:spacing w:after="240" w:line="240" w:lineRule="auto"/>
        <w:rPr>
          <w:szCs w:val="20"/>
        </w:rPr>
      </w:pPr>
    </w:p>
    <w:sectPr w:rsidR="0017457B" w:rsidRPr="00AC2230" w:rsidSect="00507C30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851" w:right="1134" w:bottom="1474" w:left="1871" w:header="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DDA06" w14:textId="77777777" w:rsidR="007B18EB" w:rsidRDefault="007B18EB" w:rsidP="003B695F">
      <w:pPr>
        <w:spacing w:before="0" w:line="240" w:lineRule="auto"/>
      </w:pPr>
      <w:r>
        <w:separator/>
      </w:r>
    </w:p>
  </w:endnote>
  <w:endnote w:type="continuationSeparator" w:id="0">
    <w:p w14:paraId="2ECAD486" w14:textId="77777777" w:rsidR="007B18EB" w:rsidRDefault="007B18EB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8DE96" w14:textId="77777777" w:rsidR="0052259E" w:rsidRPr="00A84387" w:rsidRDefault="00F922C5" w:rsidP="00A84387">
    <w:pPr>
      <w:pStyle w:val="Footer"/>
      <w:spacing w:before="40"/>
      <w:rPr>
        <w:sz w:val="20"/>
        <w:szCs w:val="20"/>
      </w:rPr>
    </w:pPr>
    <w:r w:rsidRPr="00F922C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EC4B84C" wp14:editId="7BDF0629">
              <wp:simplePos x="0" y="0"/>
              <wp:positionH relativeFrom="column">
                <wp:posOffset>3701967</wp:posOffset>
              </wp:positionH>
              <wp:positionV relativeFrom="paragraph">
                <wp:posOffset>29596</wp:posOffset>
              </wp:positionV>
              <wp:extent cx="2317640" cy="302149"/>
              <wp:effectExtent l="0" t="0" r="6985" b="31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640" cy="3021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A7DC55" w14:textId="77777777" w:rsidR="00060C7B" w:rsidRDefault="00060C7B" w:rsidP="00F922C5">
                          <w:pPr>
                            <w:spacing w:before="40"/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</w:t>
                          </w:r>
                        </w:p>
                        <w:p w14:paraId="43BC9D2B" w14:textId="77777777" w:rsidR="00F922C5" w:rsidRDefault="00060C7B" w:rsidP="00F922C5">
                          <w:pPr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EC4B84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91.5pt;margin-top:2.35pt;width:182.5pt;height:2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" filled="f" stroked="f" strokeweight=".5pt">
              <v:textbox inset="0,0,0,0">
                <w:txbxContent>
                  <w:p w14:paraId="75A7DC55" w14:textId="77777777" w:rsidR="00060C7B" w:rsidRDefault="00060C7B" w:rsidP="00F922C5">
                    <w:pPr>
                      <w:spacing w:before="40"/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</w:t>
                    </w:r>
                  </w:p>
                  <w:p w14:paraId="43BC9D2B" w14:textId="77777777" w:rsidR="00F922C5" w:rsidRDefault="00060C7B" w:rsidP="00F922C5">
                    <w:pPr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83892" w14:textId="77777777" w:rsidR="0052259E" w:rsidRPr="00FE3ED1" w:rsidRDefault="00F922C5" w:rsidP="00FE3ED1">
    <w:pPr>
      <w:pStyle w:val="Footer"/>
      <w:spacing w:before="40"/>
      <w:rPr>
        <w:sz w:val="20"/>
        <w:szCs w:val="20"/>
      </w:rPr>
    </w:pPr>
    <w:r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574B17" wp14:editId="7AE89408">
              <wp:simplePos x="0" y="0"/>
              <wp:positionH relativeFrom="column">
                <wp:posOffset>3757295</wp:posOffset>
              </wp:positionH>
              <wp:positionV relativeFrom="paragraph">
                <wp:posOffset>106349</wp:posOffset>
              </wp:positionV>
              <wp:extent cx="2246078" cy="254441"/>
              <wp:effectExtent l="0" t="0" r="190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6078" cy="2544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B90ABF" w14:textId="77777777" w:rsidR="00F922C5" w:rsidRDefault="00060C7B" w:rsidP="00F922C5">
                          <w:pPr>
                            <w:pStyle w:val="Footer"/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 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7574B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5.85pt;margin-top:8.35pt;width:176.85pt;height:2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" filled="f" stroked="f" strokeweight=".5pt">
              <v:textbox inset="0,0,0,0">
                <w:txbxContent>
                  <w:p w14:paraId="5FB90ABF" w14:textId="77777777" w:rsidR="00F922C5" w:rsidRDefault="00060C7B" w:rsidP="00F922C5">
                    <w:pPr>
                      <w:pStyle w:val="Footer"/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 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0454B" w14:textId="77777777" w:rsidR="007B18EB" w:rsidRDefault="007B18EB" w:rsidP="003B695F">
      <w:pPr>
        <w:spacing w:before="0" w:line="240" w:lineRule="auto"/>
      </w:pPr>
      <w:r>
        <w:separator/>
      </w:r>
    </w:p>
  </w:footnote>
  <w:footnote w:type="continuationSeparator" w:id="0">
    <w:p w14:paraId="7A3874DD" w14:textId="77777777" w:rsidR="007B18EB" w:rsidRDefault="007B18EB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5FEEC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1376026B" wp14:editId="31477E4A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4FCF2" w14:textId="66A499FD" w:rsidR="00307469" w:rsidRPr="002C3073" w:rsidRDefault="006D5835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55680" behindDoc="1" locked="0" layoutInCell="1" allowOverlap="1" wp14:anchorId="2A82E99F" wp14:editId="7B495538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1"/>
  </w:num>
  <w:num w:numId="5">
    <w:abstractNumId w:val="7"/>
  </w:num>
  <w:num w:numId="6">
    <w:abstractNumId w:val="12"/>
  </w:num>
  <w:num w:numId="7">
    <w:abstractNumId w:val="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11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FC"/>
    <w:rsid w:val="0001036C"/>
    <w:rsid w:val="00011773"/>
    <w:rsid w:val="00017C77"/>
    <w:rsid w:val="000510F3"/>
    <w:rsid w:val="00060C7B"/>
    <w:rsid w:val="0006646D"/>
    <w:rsid w:val="00085792"/>
    <w:rsid w:val="000B2B51"/>
    <w:rsid w:val="000B5187"/>
    <w:rsid w:val="000D14AB"/>
    <w:rsid w:val="000D14B3"/>
    <w:rsid w:val="000D35E3"/>
    <w:rsid w:val="000D74BB"/>
    <w:rsid w:val="000E29CD"/>
    <w:rsid w:val="000F09EB"/>
    <w:rsid w:val="000F0BDE"/>
    <w:rsid w:val="0012499C"/>
    <w:rsid w:val="00146060"/>
    <w:rsid w:val="00147743"/>
    <w:rsid w:val="001525FB"/>
    <w:rsid w:val="00164319"/>
    <w:rsid w:val="001701CF"/>
    <w:rsid w:val="0017457B"/>
    <w:rsid w:val="001910A0"/>
    <w:rsid w:val="001A1E54"/>
    <w:rsid w:val="001A5858"/>
    <w:rsid w:val="001B0C0A"/>
    <w:rsid w:val="001C4FE9"/>
    <w:rsid w:val="001D7D2F"/>
    <w:rsid w:val="001E1AFF"/>
    <w:rsid w:val="001F3F7D"/>
    <w:rsid w:val="001F6A22"/>
    <w:rsid w:val="002000AD"/>
    <w:rsid w:val="00245D3F"/>
    <w:rsid w:val="002553A1"/>
    <w:rsid w:val="00256236"/>
    <w:rsid w:val="002570C1"/>
    <w:rsid w:val="0026233F"/>
    <w:rsid w:val="00270244"/>
    <w:rsid w:val="0027604F"/>
    <w:rsid w:val="0027791E"/>
    <w:rsid w:val="002930B3"/>
    <w:rsid w:val="002954A0"/>
    <w:rsid w:val="002A3AA3"/>
    <w:rsid w:val="002B1CEA"/>
    <w:rsid w:val="002B4176"/>
    <w:rsid w:val="002C21F8"/>
    <w:rsid w:val="002C3073"/>
    <w:rsid w:val="002C6086"/>
    <w:rsid w:val="002E0336"/>
    <w:rsid w:val="002E6BFC"/>
    <w:rsid w:val="00307469"/>
    <w:rsid w:val="003144AE"/>
    <w:rsid w:val="00320026"/>
    <w:rsid w:val="003248D8"/>
    <w:rsid w:val="00325AF6"/>
    <w:rsid w:val="00332E79"/>
    <w:rsid w:val="0034495B"/>
    <w:rsid w:val="003572CC"/>
    <w:rsid w:val="00364936"/>
    <w:rsid w:val="003A176A"/>
    <w:rsid w:val="003A707E"/>
    <w:rsid w:val="003B695F"/>
    <w:rsid w:val="003C2175"/>
    <w:rsid w:val="003C584A"/>
    <w:rsid w:val="003C7E4A"/>
    <w:rsid w:val="003D719B"/>
    <w:rsid w:val="003F797E"/>
    <w:rsid w:val="003F7B45"/>
    <w:rsid w:val="00413CD7"/>
    <w:rsid w:val="0041543B"/>
    <w:rsid w:val="00430132"/>
    <w:rsid w:val="00436734"/>
    <w:rsid w:val="00436F6E"/>
    <w:rsid w:val="00440292"/>
    <w:rsid w:val="00440B9D"/>
    <w:rsid w:val="004769C5"/>
    <w:rsid w:val="00476E4C"/>
    <w:rsid w:val="00492BA9"/>
    <w:rsid w:val="004A5996"/>
    <w:rsid w:val="004A6B5E"/>
    <w:rsid w:val="004C1F9F"/>
    <w:rsid w:val="004C7885"/>
    <w:rsid w:val="004D126C"/>
    <w:rsid w:val="004D12C8"/>
    <w:rsid w:val="004E7A2B"/>
    <w:rsid w:val="00502A0E"/>
    <w:rsid w:val="00507C30"/>
    <w:rsid w:val="005135DB"/>
    <w:rsid w:val="0052259E"/>
    <w:rsid w:val="005241C9"/>
    <w:rsid w:val="0053603D"/>
    <w:rsid w:val="00554296"/>
    <w:rsid w:val="0056042B"/>
    <w:rsid w:val="00565726"/>
    <w:rsid w:val="005831AA"/>
    <w:rsid w:val="0058680D"/>
    <w:rsid w:val="00590220"/>
    <w:rsid w:val="005B2BCA"/>
    <w:rsid w:val="005B361A"/>
    <w:rsid w:val="005C1F1A"/>
    <w:rsid w:val="005C4590"/>
    <w:rsid w:val="006060FA"/>
    <w:rsid w:val="006258E6"/>
    <w:rsid w:val="006264E9"/>
    <w:rsid w:val="006556E9"/>
    <w:rsid w:val="0068090F"/>
    <w:rsid w:val="006A0C4A"/>
    <w:rsid w:val="006B25A8"/>
    <w:rsid w:val="006D5835"/>
    <w:rsid w:val="00700E73"/>
    <w:rsid w:val="0071414C"/>
    <w:rsid w:val="00717B7F"/>
    <w:rsid w:val="0072180D"/>
    <w:rsid w:val="00721968"/>
    <w:rsid w:val="00731518"/>
    <w:rsid w:val="00731E92"/>
    <w:rsid w:val="00740552"/>
    <w:rsid w:val="0075109C"/>
    <w:rsid w:val="00755BA5"/>
    <w:rsid w:val="00755E5C"/>
    <w:rsid w:val="00755EFB"/>
    <w:rsid w:val="00760A52"/>
    <w:rsid w:val="00765606"/>
    <w:rsid w:val="00765907"/>
    <w:rsid w:val="007772EA"/>
    <w:rsid w:val="00794D3D"/>
    <w:rsid w:val="007B18EB"/>
    <w:rsid w:val="007B1A64"/>
    <w:rsid w:val="007C3211"/>
    <w:rsid w:val="007C4C35"/>
    <w:rsid w:val="007E4731"/>
    <w:rsid w:val="008025CA"/>
    <w:rsid w:val="00810F47"/>
    <w:rsid w:val="00824E72"/>
    <w:rsid w:val="008441DF"/>
    <w:rsid w:val="00861BC3"/>
    <w:rsid w:val="00862800"/>
    <w:rsid w:val="00862ADA"/>
    <w:rsid w:val="00864556"/>
    <w:rsid w:val="00871D59"/>
    <w:rsid w:val="00890444"/>
    <w:rsid w:val="008A3B4B"/>
    <w:rsid w:val="008B2773"/>
    <w:rsid w:val="008F72EE"/>
    <w:rsid w:val="00915B8B"/>
    <w:rsid w:val="00961CDE"/>
    <w:rsid w:val="00991E10"/>
    <w:rsid w:val="009926DD"/>
    <w:rsid w:val="00992962"/>
    <w:rsid w:val="00994D81"/>
    <w:rsid w:val="009D1C3C"/>
    <w:rsid w:val="009E1207"/>
    <w:rsid w:val="009F4E83"/>
    <w:rsid w:val="009F6307"/>
    <w:rsid w:val="00A04A35"/>
    <w:rsid w:val="00A16B65"/>
    <w:rsid w:val="00A20055"/>
    <w:rsid w:val="00A30D33"/>
    <w:rsid w:val="00A34505"/>
    <w:rsid w:val="00A4590B"/>
    <w:rsid w:val="00A55CAF"/>
    <w:rsid w:val="00A65C2A"/>
    <w:rsid w:val="00A84387"/>
    <w:rsid w:val="00AA27DC"/>
    <w:rsid w:val="00AB45F8"/>
    <w:rsid w:val="00AC2230"/>
    <w:rsid w:val="00AC2ECF"/>
    <w:rsid w:val="00AD5981"/>
    <w:rsid w:val="00AE5C62"/>
    <w:rsid w:val="00B02B02"/>
    <w:rsid w:val="00B3375C"/>
    <w:rsid w:val="00B35402"/>
    <w:rsid w:val="00B4020D"/>
    <w:rsid w:val="00B45D47"/>
    <w:rsid w:val="00B51469"/>
    <w:rsid w:val="00B64C5B"/>
    <w:rsid w:val="00B72D89"/>
    <w:rsid w:val="00B76E47"/>
    <w:rsid w:val="00B81476"/>
    <w:rsid w:val="00B82456"/>
    <w:rsid w:val="00B83585"/>
    <w:rsid w:val="00B83D94"/>
    <w:rsid w:val="00B85790"/>
    <w:rsid w:val="00B87AF9"/>
    <w:rsid w:val="00BB090D"/>
    <w:rsid w:val="00BC6C9C"/>
    <w:rsid w:val="00BD31E0"/>
    <w:rsid w:val="00BE120E"/>
    <w:rsid w:val="00BE6A4C"/>
    <w:rsid w:val="00C26273"/>
    <w:rsid w:val="00C3021E"/>
    <w:rsid w:val="00C55BE2"/>
    <w:rsid w:val="00C671F1"/>
    <w:rsid w:val="00C94167"/>
    <w:rsid w:val="00CB040A"/>
    <w:rsid w:val="00CC39DE"/>
    <w:rsid w:val="00CC4FB4"/>
    <w:rsid w:val="00CD24A6"/>
    <w:rsid w:val="00CE0862"/>
    <w:rsid w:val="00CE10B4"/>
    <w:rsid w:val="00CE5988"/>
    <w:rsid w:val="00CF37F6"/>
    <w:rsid w:val="00D065F4"/>
    <w:rsid w:val="00D11A1A"/>
    <w:rsid w:val="00D26176"/>
    <w:rsid w:val="00D306BE"/>
    <w:rsid w:val="00D3209A"/>
    <w:rsid w:val="00D4526C"/>
    <w:rsid w:val="00D65EC8"/>
    <w:rsid w:val="00D74282"/>
    <w:rsid w:val="00D7659B"/>
    <w:rsid w:val="00D86AFC"/>
    <w:rsid w:val="00D91BFF"/>
    <w:rsid w:val="00D97101"/>
    <w:rsid w:val="00DB0B07"/>
    <w:rsid w:val="00DE2C7B"/>
    <w:rsid w:val="00E07FD0"/>
    <w:rsid w:val="00E22F11"/>
    <w:rsid w:val="00E569AD"/>
    <w:rsid w:val="00E65343"/>
    <w:rsid w:val="00E81E4F"/>
    <w:rsid w:val="00EE3C1B"/>
    <w:rsid w:val="00EE6BC5"/>
    <w:rsid w:val="00EF0637"/>
    <w:rsid w:val="00F001F2"/>
    <w:rsid w:val="00F063BF"/>
    <w:rsid w:val="00F11EA2"/>
    <w:rsid w:val="00F33442"/>
    <w:rsid w:val="00F4349C"/>
    <w:rsid w:val="00F65C26"/>
    <w:rsid w:val="00F71EB3"/>
    <w:rsid w:val="00F922C5"/>
    <w:rsid w:val="00FA6D9E"/>
    <w:rsid w:val="00FB28AD"/>
    <w:rsid w:val="00FB2D9E"/>
    <w:rsid w:val="00FB7657"/>
    <w:rsid w:val="00FD0857"/>
    <w:rsid w:val="00FE12D9"/>
    <w:rsid w:val="00FE3ED1"/>
    <w:rsid w:val="00F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257D5"/>
  <w15:chartTrackingRefBased/>
  <w15:docId w15:val="{884E710B-61FF-4543-B6F1-50B35F4A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chl\OneDrive\BRF\New%20Illumina%20Order%20Forms\Even%20Newer%20Forms\Word-Report-Cover%20Template%202023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34AF256DC664C8CADF8873A18D324" ma:contentTypeVersion="5" ma:contentTypeDescription="Create a new document." ma:contentTypeScope="" ma:versionID="1331164e5fe8a079929938f44b936751">
  <xsd:schema xmlns:xsd="http://www.w3.org/2001/XMLSchema" xmlns:xs="http://www.w3.org/2001/XMLSchema" xmlns:p="http://schemas.microsoft.com/office/2006/metadata/properties" xmlns:ns3="3b352bc8-02fd-4a19-9638-43dd2679020d" xmlns:ns4="9088a832-c01e-452b-900c-3927a26aa6d8" targetNamespace="http://schemas.microsoft.com/office/2006/metadata/properties" ma:root="true" ma:fieldsID="164e171bb992f7fb0eb01211acabd7d7" ns3:_="" ns4:_="">
    <xsd:import namespace="3b352bc8-02fd-4a19-9638-43dd2679020d"/>
    <xsd:import namespace="9088a832-c01e-452b-900c-3927a26aa6d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52bc8-02fd-4a19-9638-43dd267902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8a832-c01e-452b-900c-3927a26aa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F09FD6-B4B8-4DFB-8866-5A76B1E12C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FF1332-6C81-482B-BB39-745A73FB0CB6}">
  <ds:schemaRefs>
    <ds:schemaRef ds:uri="http://purl.org/dc/elements/1.1/"/>
    <ds:schemaRef ds:uri="http://schemas.microsoft.com/office/2006/metadata/properties"/>
    <ds:schemaRef ds:uri="9088a832-c01e-452b-900c-3927a26aa6d8"/>
    <ds:schemaRef ds:uri="3b352bc8-02fd-4a19-9638-43dd2679020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A5F0668-CA80-4200-B474-C67F5AE4C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352bc8-02fd-4a19-9638-43dd2679020d"/>
    <ds:schemaRef ds:uri="9088a832-c01e-452b-900c-3927a26aa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88AF48-B976-45AC-863C-D59734A10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Word-Report-Cover Template 2023</Template>
  <TotalTime>50</TotalTime>
  <Pages>3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Lachlan Morrison</dc:creator>
  <cp:keywords/>
  <dc:description/>
  <cp:lastModifiedBy>Lachlan Morrison</cp:lastModifiedBy>
  <cp:revision>23</cp:revision>
  <cp:lastPrinted>2021-02-28T23:20:00Z</cp:lastPrinted>
  <dcterms:created xsi:type="dcterms:W3CDTF">2023-05-05T02:00:00Z</dcterms:created>
  <dcterms:modified xsi:type="dcterms:W3CDTF">2023-05-21T23:33:00Z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0x010100D0434AF256DC664C8CADF8873A18D324</vt:lpwstr>
  </property>
</Properties>
</file>